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310" w:type="dxa"/>
        <w:tblInd w:w="-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7209"/>
        <w:gridCol w:w="711"/>
        <w:gridCol w:w="6390"/>
      </w:tblGrid>
      <w:tr w:rsidR="00920E80" w:rsidRPr="00E92A0F" w14:paraId="1196E51A" w14:textId="77777777" w:rsidTr="00CC0C86">
        <w:trPr>
          <w:trHeight w:hRule="exact" w:val="10152"/>
        </w:trPr>
        <w:tc>
          <w:tcPr>
            <w:tcW w:w="7209" w:type="dxa"/>
          </w:tcPr>
          <w:p w14:paraId="0C8094A6" w14:textId="4F38E451" w:rsidR="00920E80" w:rsidRDefault="00CD46D4">
            <w:pPr>
              <w:pStyle w:val="NoSpacing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549BE68B" wp14:editId="76778CC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76200</wp:posOffset>
                      </wp:positionV>
                      <wp:extent cx="1047750" cy="509270"/>
                      <wp:effectExtent l="0" t="0" r="0" b="508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509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73FB3E" w14:textId="2C6C5D71" w:rsidR="00CD46D4" w:rsidRDefault="00CD46D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9BE6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3.8pt;margin-top:6pt;width:82.5pt;height:40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" stroked="f">
                      <v:textbox>
                        <w:txbxContent>
                          <w:p w14:paraId="3B73FB3E" w14:textId="2C6C5D71" w:rsidR="00CD46D4" w:rsidRDefault="00CD46D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20E80">
              <w:rPr>
                <w:noProof/>
                <w:lang w:eastAsia="en-US"/>
              </w:rPr>
              <w:drawing>
                <wp:anchor distT="0" distB="0" distL="114300" distR="114300" simplePos="0" relativeHeight="251691008" behindDoc="1" locked="0" layoutInCell="1" allowOverlap="1" wp14:anchorId="5B84A8FB" wp14:editId="3A07D1A0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-351155</wp:posOffset>
                  </wp:positionV>
                  <wp:extent cx="4500769" cy="695579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CF_2018_Sitemap_11x17_EN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769" cy="695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1" w:type="dxa"/>
          </w:tcPr>
          <w:p w14:paraId="3BD34DBE" w14:textId="2B796B8E" w:rsidR="00CD46D4" w:rsidRDefault="00CD46D4">
            <w:pPr>
              <w:pStyle w:val="NoSpacing"/>
            </w:pPr>
          </w:p>
          <w:p w14:paraId="323559C3" w14:textId="77777777" w:rsidR="00CD46D4" w:rsidRPr="00CD46D4" w:rsidRDefault="00CD46D4" w:rsidP="00CD46D4"/>
          <w:p w14:paraId="6E9C2568" w14:textId="77777777" w:rsidR="00CD46D4" w:rsidRPr="00CD46D4" w:rsidRDefault="00CD46D4" w:rsidP="00CD46D4"/>
          <w:p w14:paraId="69839292" w14:textId="77777777" w:rsidR="00CD46D4" w:rsidRPr="00CD46D4" w:rsidRDefault="00CD46D4" w:rsidP="00CD46D4"/>
          <w:p w14:paraId="0ABB982B" w14:textId="77777777" w:rsidR="00CD46D4" w:rsidRPr="00CD46D4" w:rsidRDefault="00CD46D4" w:rsidP="00CD46D4"/>
          <w:p w14:paraId="1D55D623" w14:textId="77777777" w:rsidR="00CD46D4" w:rsidRPr="00CD46D4" w:rsidRDefault="00CD46D4" w:rsidP="00CD46D4"/>
          <w:p w14:paraId="2BCB5AC4" w14:textId="77777777" w:rsidR="00CD46D4" w:rsidRPr="00CD46D4" w:rsidRDefault="00CD46D4" w:rsidP="00CD46D4"/>
          <w:p w14:paraId="6852DE07" w14:textId="77777777" w:rsidR="00CD46D4" w:rsidRPr="00CD46D4" w:rsidRDefault="00CD46D4" w:rsidP="00CD46D4"/>
          <w:p w14:paraId="3D9EEF8F" w14:textId="77777777" w:rsidR="00CD46D4" w:rsidRPr="00CD46D4" w:rsidRDefault="00CD46D4" w:rsidP="00CD46D4"/>
          <w:p w14:paraId="6C1FF64F" w14:textId="1559128D" w:rsidR="00CD46D4" w:rsidRDefault="00CD46D4" w:rsidP="00CD46D4"/>
          <w:p w14:paraId="15295749" w14:textId="77777777" w:rsidR="00920E80" w:rsidRPr="00CD46D4" w:rsidRDefault="00920E80" w:rsidP="00CD46D4">
            <w:pPr>
              <w:spacing w:before="240"/>
            </w:pPr>
          </w:p>
        </w:tc>
        <w:tc>
          <w:tcPr>
            <w:tcW w:w="6390" w:type="dxa"/>
          </w:tcPr>
          <w:p w14:paraId="345A36A9" w14:textId="77777777" w:rsidR="00920E80" w:rsidRDefault="00920E80" w:rsidP="002B5CA0">
            <w:pPr>
              <w:pStyle w:val="Title"/>
              <w:jc w:val="center"/>
              <w:rPr>
                <w:rFonts w:ascii="Showcard Gothic" w:hAnsi="Showcard Gothic"/>
                <w:color w:val="auto"/>
                <w:sz w:val="44"/>
                <w:szCs w:val="44"/>
              </w:rPr>
            </w:pPr>
            <w:r>
              <w:rPr>
                <w:rFonts w:ascii="Showcard Gothic" w:hAnsi="Showcard Gothic"/>
                <w:noProof/>
                <w:sz w:val="72"/>
                <w:szCs w:val="72"/>
                <w:lang w:eastAsia="en-US"/>
              </w:rPr>
              <w:drawing>
                <wp:anchor distT="0" distB="0" distL="114300" distR="114300" simplePos="0" relativeHeight="251689984" behindDoc="0" locked="0" layoutInCell="1" allowOverlap="1" wp14:anchorId="1A48EF8D" wp14:editId="7B1AC15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0</wp:posOffset>
                  </wp:positionV>
                  <wp:extent cx="3916680" cy="3686175"/>
                  <wp:effectExtent l="0" t="0" r="7620" b="9525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ttawaChildrensFestival_logo_2018_letter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680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C83757" w14:textId="1C4C3B21" w:rsidR="00920E80" w:rsidRPr="00A5258A" w:rsidRDefault="00920E80" w:rsidP="00D06AE5">
            <w:pPr>
              <w:pStyle w:val="Title"/>
              <w:jc w:val="center"/>
              <w:rPr>
                <w:rFonts w:ascii="Showcard Gothic" w:hAnsi="Showcard Gothic"/>
                <w:color w:val="auto"/>
                <w:sz w:val="16"/>
                <w:szCs w:val="16"/>
              </w:rPr>
            </w:pPr>
            <w:proofErr w:type="gramStart"/>
            <w:r w:rsidRPr="002B5CA0">
              <w:rPr>
                <w:rFonts w:ascii="Showcard Gothic" w:hAnsi="Showcard Gothic"/>
                <w:color w:val="auto"/>
                <w:sz w:val="44"/>
                <w:szCs w:val="44"/>
              </w:rPr>
              <w:t>c</w:t>
            </w:r>
            <w:r w:rsidR="00156647">
              <w:rPr>
                <w:rFonts w:ascii="Showcard Gothic" w:hAnsi="Showcard Gothic"/>
                <w:color w:val="auto"/>
                <w:sz w:val="44"/>
                <w:szCs w:val="44"/>
              </w:rPr>
              <w:t>hasse</w:t>
            </w:r>
            <w:proofErr w:type="gramEnd"/>
            <w:r w:rsidR="00156647">
              <w:rPr>
                <w:rFonts w:ascii="Showcard Gothic" w:hAnsi="Showcard Gothic"/>
                <w:color w:val="auto"/>
                <w:sz w:val="44"/>
                <w:szCs w:val="44"/>
              </w:rPr>
              <w:t xml:space="preserve"> au </w:t>
            </w:r>
            <w:proofErr w:type="spellStart"/>
            <w:r w:rsidR="00156647">
              <w:rPr>
                <w:rFonts w:ascii="Showcard Gothic" w:hAnsi="Showcard Gothic"/>
                <w:color w:val="auto"/>
                <w:sz w:val="44"/>
                <w:szCs w:val="44"/>
              </w:rPr>
              <w:t>tré</w:t>
            </w:r>
            <w:r>
              <w:rPr>
                <w:rFonts w:ascii="Showcard Gothic" w:hAnsi="Showcard Gothic"/>
                <w:color w:val="auto"/>
                <w:sz w:val="44"/>
                <w:szCs w:val="44"/>
              </w:rPr>
              <w:t>sor</w:t>
            </w:r>
            <w:proofErr w:type="spellEnd"/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dotted" w:sz="4" w:space="0" w:color="auto"/>
                <w:right w:val="none" w:sz="0" w:space="0" w:color="auto"/>
                <w:insideH w:val="dotted" w:sz="4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10"/>
              <w:gridCol w:w="3492"/>
            </w:tblGrid>
            <w:tr w:rsidR="00920E80" w:rsidRPr="000D2619" w14:paraId="48D48614" w14:textId="77777777" w:rsidTr="00C10CA8">
              <w:tc>
                <w:tcPr>
                  <w:tcW w:w="2610" w:type="dxa"/>
                </w:tcPr>
                <w:p w14:paraId="24FFB589" w14:textId="382C08A2" w:rsidR="00920E80" w:rsidRPr="00AB2DD1" w:rsidRDefault="00920E80" w:rsidP="00C10CA8">
                  <w:pPr>
                    <w:pStyle w:val="Organization"/>
                    <w:spacing w:line="480" w:lineRule="auto"/>
                    <w:jc w:val="right"/>
                    <w:rPr>
                      <w:rFonts w:ascii="Arial" w:hAnsi="Arial" w:cs="Arial"/>
                      <w:b w:val="0"/>
                      <w:i/>
                      <w:color w:val="auto"/>
                      <w:sz w:val="22"/>
                      <w:szCs w:val="22"/>
                      <w:lang w:val="en-CA"/>
                    </w:rPr>
                  </w:pPr>
                  <w:r w:rsidRPr="00A77971">
                    <w:rPr>
                      <w:rFonts w:ascii="Arial" w:hAnsi="Arial" w:cs="Arial"/>
                      <w:b w:val="0"/>
                      <w:caps w:val="0"/>
                      <w:color w:val="auto"/>
                      <w:sz w:val="22"/>
                      <w:szCs w:val="22"/>
                      <w:lang w:val="fr-CA"/>
                    </w:rPr>
                    <w:t>École</w:t>
                  </w:r>
                </w:p>
              </w:tc>
              <w:tc>
                <w:tcPr>
                  <w:tcW w:w="3492" w:type="dxa"/>
                </w:tcPr>
                <w:p w14:paraId="00E413B4" w14:textId="77BF8D34" w:rsidR="00920E80" w:rsidRPr="000D2619" w:rsidRDefault="00920E80" w:rsidP="00C10CA8">
                  <w:pPr>
                    <w:pStyle w:val="Organization"/>
                    <w:spacing w:line="480" w:lineRule="auto"/>
                    <w:rPr>
                      <w:rFonts w:ascii="Arial" w:hAnsi="Arial" w:cs="Arial"/>
                      <w:b w:val="0"/>
                      <w:i/>
                      <w:color w:val="auto"/>
                      <w:sz w:val="22"/>
                      <w:szCs w:val="22"/>
                      <w:lang w:val="en-CA"/>
                    </w:rPr>
                  </w:pPr>
                </w:p>
              </w:tc>
            </w:tr>
            <w:tr w:rsidR="00920E80" w:rsidRPr="000D2619" w14:paraId="40B1B5D7" w14:textId="77777777" w:rsidTr="00C10CA8">
              <w:tc>
                <w:tcPr>
                  <w:tcW w:w="2610" w:type="dxa"/>
                </w:tcPr>
                <w:p w14:paraId="1C28951F" w14:textId="451400D8" w:rsidR="00920E80" w:rsidRPr="00AB2DD1" w:rsidRDefault="00920E80" w:rsidP="00C10CA8">
                  <w:pPr>
                    <w:pStyle w:val="Organization"/>
                    <w:spacing w:line="480" w:lineRule="auto"/>
                    <w:jc w:val="right"/>
                    <w:rPr>
                      <w:rFonts w:ascii="Arial" w:hAnsi="Arial" w:cs="Arial"/>
                      <w:b w:val="0"/>
                      <w:i/>
                      <w:color w:val="auto"/>
                      <w:sz w:val="22"/>
                      <w:szCs w:val="22"/>
                      <w:lang w:val="en-CA"/>
                    </w:rPr>
                  </w:pPr>
                  <w:r w:rsidRPr="00A77971">
                    <w:rPr>
                      <w:rFonts w:ascii="Arial" w:hAnsi="Arial" w:cs="Arial"/>
                      <w:b w:val="0"/>
                      <w:caps w:val="0"/>
                      <w:color w:val="auto"/>
                      <w:sz w:val="22"/>
                      <w:szCs w:val="22"/>
                      <w:lang w:val="fr-CA"/>
                    </w:rPr>
                    <w:t>Nom d</w:t>
                  </w:r>
                  <w:r>
                    <w:rPr>
                      <w:rFonts w:ascii="Arial" w:hAnsi="Arial" w:cs="Arial"/>
                      <w:b w:val="0"/>
                      <w:caps w:val="0"/>
                      <w:color w:val="auto"/>
                      <w:sz w:val="22"/>
                      <w:szCs w:val="22"/>
                      <w:lang w:val="fr-CA"/>
                    </w:rPr>
                    <w:t>e l</w:t>
                  </w:r>
                  <w:r w:rsidRPr="00A77971">
                    <w:rPr>
                      <w:rFonts w:ascii="Arial" w:hAnsi="Arial" w:cs="Arial"/>
                      <w:b w:val="0"/>
                      <w:caps w:val="0"/>
                      <w:color w:val="auto"/>
                      <w:sz w:val="22"/>
                      <w:szCs w:val="22"/>
                      <w:lang w:val="fr-CA"/>
                    </w:rPr>
                    <w:t>’étudiant</w:t>
                  </w:r>
                </w:p>
              </w:tc>
              <w:tc>
                <w:tcPr>
                  <w:tcW w:w="3492" w:type="dxa"/>
                </w:tcPr>
                <w:p w14:paraId="5BED7BC2" w14:textId="77777777" w:rsidR="00920E80" w:rsidRPr="000D2619" w:rsidRDefault="00920E80" w:rsidP="00C10CA8">
                  <w:pPr>
                    <w:pStyle w:val="Organization"/>
                    <w:spacing w:line="480" w:lineRule="auto"/>
                    <w:rPr>
                      <w:rFonts w:ascii="Arial" w:hAnsi="Arial" w:cs="Arial"/>
                      <w:b w:val="0"/>
                      <w:i/>
                      <w:color w:val="auto"/>
                      <w:sz w:val="22"/>
                      <w:szCs w:val="22"/>
                      <w:lang w:val="en-CA"/>
                    </w:rPr>
                  </w:pPr>
                </w:p>
              </w:tc>
            </w:tr>
            <w:tr w:rsidR="00920E80" w:rsidRPr="000D2619" w14:paraId="3A467409" w14:textId="77777777" w:rsidTr="00C10CA8">
              <w:tc>
                <w:tcPr>
                  <w:tcW w:w="2610" w:type="dxa"/>
                </w:tcPr>
                <w:p w14:paraId="7C99D650" w14:textId="4CE3DD62" w:rsidR="00920E80" w:rsidRPr="00AB2DD1" w:rsidRDefault="00920E80" w:rsidP="00C10CA8">
                  <w:pPr>
                    <w:pStyle w:val="Organization"/>
                    <w:spacing w:line="480" w:lineRule="auto"/>
                    <w:jc w:val="right"/>
                    <w:rPr>
                      <w:rFonts w:ascii="Arial" w:hAnsi="Arial" w:cs="Arial"/>
                      <w:b w:val="0"/>
                      <w:i/>
                      <w:caps w:val="0"/>
                      <w:color w:val="auto"/>
                      <w:sz w:val="22"/>
                      <w:szCs w:val="22"/>
                      <w:lang w:val="en-CA"/>
                    </w:rPr>
                  </w:pPr>
                  <w:r w:rsidRPr="00A77971">
                    <w:rPr>
                      <w:rFonts w:ascii="Arial" w:hAnsi="Arial" w:cs="Arial"/>
                      <w:b w:val="0"/>
                      <w:caps w:val="0"/>
                      <w:color w:val="auto"/>
                      <w:sz w:val="22"/>
                      <w:szCs w:val="22"/>
                      <w:lang w:val="fr-CA"/>
                    </w:rPr>
                    <w:t>Année scolaire</w:t>
                  </w:r>
                </w:p>
              </w:tc>
              <w:tc>
                <w:tcPr>
                  <w:tcW w:w="3492" w:type="dxa"/>
                </w:tcPr>
                <w:p w14:paraId="34BFB9C4" w14:textId="77777777" w:rsidR="00920E80" w:rsidRPr="000D2619" w:rsidRDefault="00920E80" w:rsidP="00C10CA8">
                  <w:pPr>
                    <w:pStyle w:val="Organization"/>
                    <w:spacing w:line="480" w:lineRule="auto"/>
                    <w:rPr>
                      <w:rFonts w:ascii="Arial" w:hAnsi="Arial" w:cs="Arial"/>
                      <w:b w:val="0"/>
                      <w:i/>
                      <w:color w:val="auto"/>
                      <w:sz w:val="22"/>
                      <w:szCs w:val="22"/>
                      <w:lang w:val="en-CA"/>
                    </w:rPr>
                  </w:pPr>
                </w:p>
              </w:tc>
            </w:tr>
            <w:tr w:rsidR="00920E80" w:rsidRPr="000D2619" w14:paraId="3E700A09" w14:textId="77777777" w:rsidTr="00C10CA8">
              <w:tc>
                <w:tcPr>
                  <w:tcW w:w="2610" w:type="dxa"/>
                </w:tcPr>
                <w:p w14:paraId="3BDE6353" w14:textId="47D693A9" w:rsidR="00920E80" w:rsidRPr="00AB2DD1" w:rsidRDefault="00920E80" w:rsidP="00C10CA8">
                  <w:pPr>
                    <w:pStyle w:val="Organization"/>
                    <w:spacing w:line="480" w:lineRule="auto"/>
                    <w:jc w:val="right"/>
                    <w:rPr>
                      <w:rFonts w:ascii="Arial" w:hAnsi="Arial" w:cs="Arial"/>
                      <w:b w:val="0"/>
                      <w:i/>
                      <w:color w:val="auto"/>
                      <w:sz w:val="22"/>
                      <w:szCs w:val="22"/>
                      <w:lang w:val="en-CA"/>
                    </w:rPr>
                  </w:pPr>
                  <w:r>
                    <w:rPr>
                      <w:rFonts w:ascii="Arial" w:hAnsi="Arial" w:cs="Arial"/>
                      <w:b w:val="0"/>
                      <w:caps w:val="0"/>
                      <w:color w:val="auto"/>
                      <w:sz w:val="22"/>
                      <w:szCs w:val="22"/>
                      <w:lang w:val="fr-CA"/>
                    </w:rPr>
                    <w:t>Nom de l’e</w:t>
                  </w:r>
                  <w:r w:rsidRPr="00A77971">
                    <w:rPr>
                      <w:rFonts w:ascii="Arial" w:hAnsi="Arial" w:cs="Arial"/>
                      <w:b w:val="0"/>
                      <w:caps w:val="0"/>
                      <w:color w:val="auto"/>
                      <w:sz w:val="22"/>
                      <w:szCs w:val="22"/>
                      <w:lang w:val="fr-CA"/>
                    </w:rPr>
                    <w:t>nseignant</w:t>
                  </w:r>
                </w:p>
              </w:tc>
              <w:tc>
                <w:tcPr>
                  <w:tcW w:w="3492" w:type="dxa"/>
                </w:tcPr>
                <w:p w14:paraId="5D9529C3" w14:textId="77777777" w:rsidR="00920E80" w:rsidRPr="000D2619" w:rsidRDefault="00920E80" w:rsidP="00C10CA8">
                  <w:pPr>
                    <w:pStyle w:val="Organization"/>
                    <w:spacing w:line="480" w:lineRule="auto"/>
                    <w:rPr>
                      <w:rFonts w:ascii="Arial" w:hAnsi="Arial" w:cs="Arial"/>
                      <w:b w:val="0"/>
                      <w:i/>
                      <w:color w:val="auto"/>
                      <w:sz w:val="22"/>
                      <w:szCs w:val="22"/>
                      <w:lang w:val="en-CA"/>
                    </w:rPr>
                  </w:pPr>
                </w:p>
              </w:tc>
            </w:tr>
            <w:tr w:rsidR="00920E80" w:rsidRPr="000D2619" w14:paraId="7C4FC3D3" w14:textId="77777777" w:rsidTr="00C10CA8">
              <w:tc>
                <w:tcPr>
                  <w:tcW w:w="2610" w:type="dxa"/>
                </w:tcPr>
                <w:p w14:paraId="6B3DE032" w14:textId="690C2536" w:rsidR="00920E80" w:rsidRPr="00AB2DD1" w:rsidRDefault="00920E80" w:rsidP="00C10CA8">
                  <w:pPr>
                    <w:pStyle w:val="Organization"/>
                    <w:spacing w:line="480" w:lineRule="auto"/>
                    <w:jc w:val="right"/>
                    <w:rPr>
                      <w:rFonts w:ascii="Arial" w:hAnsi="Arial" w:cs="Arial"/>
                      <w:b w:val="0"/>
                      <w:i/>
                      <w:color w:val="auto"/>
                      <w:sz w:val="22"/>
                      <w:szCs w:val="22"/>
                      <w:lang w:val="en-CA"/>
                    </w:rPr>
                  </w:pPr>
                  <w:r w:rsidRPr="00A77971">
                    <w:rPr>
                      <w:rFonts w:ascii="Arial" w:hAnsi="Arial" w:cs="Arial"/>
                      <w:b w:val="0"/>
                      <w:caps w:val="0"/>
                      <w:color w:val="auto"/>
                      <w:sz w:val="22"/>
                      <w:szCs w:val="22"/>
                      <w:lang w:val="fr-CA"/>
                    </w:rPr>
                    <w:t>Courriel de l’enseignant</w:t>
                  </w:r>
                </w:p>
              </w:tc>
              <w:tc>
                <w:tcPr>
                  <w:tcW w:w="3492" w:type="dxa"/>
                </w:tcPr>
                <w:p w14:paraId="3FCED1B4" w14:textId="77777777" w:rsidR="00920E80" w:rsidRPr="000D2619" w:rsidRDefault="00920E80" w:rsidP="00C10CA8">
                  <w:pPr>
                    <w:pStyle w:val="Organization"/>
                    <w:spacing w:line="480" w:lineRule="auto"/>
                    <w:rPr>
                      <w:rFonts w:ascii="Arial" w:hAnsi="Arial" w:cs="Arial"/>
                      <w:b w:val="0"/>
                      <w:i/>
                      <w:color w:val="auto"/>
                      <w:sz w:val="22"/>
                      <w:szCs w:val="22"/>
                      <w:lang w:val="en-CA"/>
                    </w:rPr>
                  </w:pPr>
                </w:p>
              </w:tc>
            </w:tr>
          </w:tbl>
          <w:p w14:paraId="1B1862E6" w14:textId="77777777" w:rsidR="00920E80" w:rsidRPr="00E92A0F" w:rsidRDefault="00920E80">
            <w:pPr>
              <w:pStyle w:val="NoSpacing"/>
            </w:pPr>
          </w:p>
        </w:tc>
      </w:tr>
    </w:tbl>
    <w:p w14:paraId="64DFDE3A" w14:textId="49F19E29" w:rsidR="00242B90" w:rsidRPr="00E92A0F" w:rsidRDefault="00CD46D4">
      <w:pPr>
        <w:pStyle w:val="NoSpacing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89FF9FF" wp14:editId="4646F6DE">
                <wp:simplePos x="0" y="0"/>
                <wp:positionH relativeFrom="column">
                  <wp:posOffset>60960</wp:posOffset>
                </wp:positionH>
                <wp:positionV relativeFrom="paragraph">
                  <wp:posOffset>-6846570</wp:posOffset>
                </wp:positionV>
                <wp:extent cx="1609725" cy="9144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14E04" w14:textId="73CD6BFA" w:rsidR="00CD46D4" w:rsidRDefault="00CD46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FF9FF" id="_x0000_s1027" type="#_x0000_t202" style="position:absolute;margin-left:4.8pt;margin-top:-539.1pt;width:126.75pt;height:1in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" stroked="f">
                <v:textbox>
                  <w:txbxContent>
                    <w:p w14:paraId="5CA14E04" w14:textId="73CD6BFA" w:rsidR="00CD46D4" w:rsidRDefault="00CD46D4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10"/>
        <w:gridCol w:w="1410"/>
        <w:gridCol w:w="1410"/>
        <w:gridCol w:w="1410"/>
        <w:gridCol w:w="1410"/>
        <w:gridCol w:w="1410"/>
        <w:gridCol w:w="1410"/>
        <w:gridCol w:w="1410"/>
        <w:gridCol w:w="1411"/>
        <w:gridCol w:w="1411"/>
      </w:tblGrid>
      <w:tr w:rsidR="00F7287A" w:rsidRPr="008710A4" w14:paraId="413B6B8A" w14:textId="77777777" w:rsidTr="00F7287A">
        <w:tc>
          <w:tcPr>
            <w:tcW w:w="14102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5D315B" w14:textId="7925E89E" w:rsidR="00F7287A" w:rsidRPr="00D06AE5" w:rsidRDefault="00D06AE5" w:rsidP="002A05A2">
            <w:pPr>
              <w:spacing w:before="120" w:after="120"/>
              <w:jc w:val="center"/>
              <w:rPr>
                <w:b/>
                <w:i/>
                <w:sz w:val="28"/>
              </w:rPr>
            </w:pPr>
            <w:r w:rsidRPr="00D06AE5">
              <w:rPr>
                <w:rFonts w:ascii="Arial" w:hAnsi="Arial" w:cs="Arial"/>
                <w:b/>
                <w:i/>
                <w:color w:val="auto"/>
                <w:sz w:val="28"/>
                <w:szCs w:val="22"/>
              </w:rPr>
              <w:lastRenderedPageBreak/>
              <w:t>In</w:t>
            </w:r>
            <w:proofErr w:type="spellStart"/>
            <w:r w:rsidRPr="00D06AE5">
              <w:rPr>
                <w:rFonts w:ascii="Arial" w:hAnsi="Arial" w:cs="Arial"/>
                <w:b/>
                <w:i/>
                <w:color w:val="auto"/>
                <w:sz w:val="28"/>
                <w:szCs w:val="28"/>
                <w:lang w:val="fr-CA"/>
              </w:rPr>
              <w:t>structions</w:t>
            </w:r>
            <w:proofErr w:type="spellEnd"/>
            <w:r w:rsidRPr="00D06AE5">
              <w:rPr>
                <w:rFonts w:ascii="Arial" w:hAnsi="Arial" w:cs="Arial"/>
                <w:b/>
                <w:i/>
                <w:color w:val="auto"/>
                <w:sz w:val="28"/>
                <w:szCs w:val="28"/>
                <w:lang w:val="fr-CA"/>
              </w:rPr>
              <w:t>:  Lisez les indices ci-dessous. Découvrez quel monstre est dans chaque endroit et mettez le numéro du monstre dans la case à côté de l'indice. Obtenez tous les 10 et vous pourriez gagner!</w:t>
            </w:r>
          </w:p>
        </w:tc>
      </w:tr>
      <w:tr w:rsidR="00F7287A" w14:paraId="05721333" w14:textId="77777777" w:rsidTr="00F7287A">
        <w:trPr>
          <w:trHeight w:val="343"/>
        </w:trPr>
        <w:tc>
          <w:tcPr>
            <w:tcW w:w="141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F997429" w14:textId="77777777" w:rsidR="00F7287A" w:rsidRDefault="00F7287A" w:rsidP="00DC495D"/>
        </w:tc>
        <w:tc>
          <w:tcPr>
            <w:tcW w:w="141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D0A195E" w14:textId="77777777" w:rsidR="00F7287A" w:rsidRDefault="00F7287A" w:rsidP="00DC495D"/>
        </w:tc>
        <w:tc>
          <w:tcPr>
            <w:tcW w:w="141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77C0822" w14:textId="77777777" w:rsidR="00F7287A" w:rsidRDefault="00F7287A" w:rsidP="00DC495D"/>
        </w:tc>
        <w:tc>
          <w:tcPr>
            <w:tcW w:w="141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C50EA27" w14:textId="77777777" w:rsidR="00F7287A" w:rsidRDefault="00F7287A" w:rsidP="00DC495D"/>
        </w:tc>
        <w:tc>
          <w:tcPr>
            <w:tcW w:w="141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7339FED" w14:textId="77777777" w:rsidR="00F7287A" w:rsidRDefault="00F7287A" w:rsidP="00DC495D"/>
        </w:tc>
        <w:tc>
          <w:tcPr>
            <w:tcW w:w="141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28B250F" w14:textId="77777777" w:rsidR="00F7287A" w:rsidRDefault="00F7287A" w:rsidP="00DC495D"/>
        </w:tc>
        <w:tc>
          <w:tcPr>
            <w:tcW w:w="141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F1981BE" w14:textId="77777777" w:rsidR="00F7287A" w:rsidRDefault="00F7287A" w:rsidP="00DC495D"/>
        </w:tc>
        <w:tc>
          <w:tcPr>
            <w:tcW w:w="141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093594C" w14:textId="77777777" w:rsidR="00F7287A" w:rsidRDefault="00F7287A" w:rsidP="00DC495D"/>
        </w:tc>
        <w:tc>
          <w:tcPr>
            <w:tcW w:w="1411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FD59B70" w14:textId="77777777" w:rsidR="00F7287A" w:rsidRDefault="00F7287A" w:rsidP="00DC495D"/>
        </w:tc>
        <w:tc>
          <w:tcPr>
            <w:tcW w:w="1411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0B907ED" w14:textId="77777777" w:rsidR="00F7287A" w:rsidRDefault="00F7287A" w:rsidP="00DC495D"/>
        </w:tc>
      </w:tr>
      <w:tr w:rsidR="00553BB9" w14:paraId="6FC711F1" w14:textId="77777777" w:rsidTr="00F7287A">
        <w:trPr>
          <w:trHeight w:val="1556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04574800" w14:textId="77777777" w:rsidR="00553BB9" w:rsidRDefault="007D2D7B">
            <w:r w:rsidRPr="0086233D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099B6DE7" wp14:editId="2AD3F73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19994</wp:posOffset>
                  </wp:positionV>
                  <wp:extent cx="662570" cy="771525"/>
                  <wp:effectExtent l="0" t="0" r="4445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7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71CB85" w14:textId="77777777" w:rsidR="00553BB9" w:rsidRDefault="00553BB9"/>
          <w:p w14:paraId="5F996489" w14:textId="77777777" w:rsidR="00553BB9" w:rsidRDefault="00553BB9"/>
          <w:p w14:paraId="1AB2D6F4" w14:textId="77777777" w:rsidR="00553BB9" w:rsidRDefault="00553BB9"/>
          <w:p w14:paraId="59ED19CB" w14:textId="77777777" w:rsidR="00553BB9" w:rsidRDefault="00553BB9"/>
          <w:p w14:paraId="780361B3" w14:textId="77777777" w:rsidR="00553BB9" w:rsidRDefault="00553BB9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34C811E1" w14:textId="77777777" w:rsidR="00553BB9" w:rsidRDefault="007D2D7B">
            <w:r w:rsidRPr="0086233D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20BF8040" wp14:editId="6DA7E27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257810</wp:posOffset>
                  </wp:positionV>
                  <wp:extent cx="667122" cy="34581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22" cy="34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7A62B655" w14:textId="77777777" w:rsidR="00553BB9" w:rsidRDefault="007D2D7B">
            <w:r w:rsidRPr="0086233D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5CA84A3F" wp14:editId="3F352A5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10920</wp:posOffset>
                  </wp:positionV>
                  <wp:extent cx="593628" cy="838200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28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37F9D3AA" w14:textId="77777777" w:rsidR="00553BB9" w:rsidRDefault="007D2D7B">
            <w:r w:rsidRPr="0086233D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US"/>
              </w:rPr>
              <w:drawing>
                <wp:anchor distT="0" distB="0" distL="114300" distR="114300" simplePos="0" relativeHeight="251674624" behindDoc="0" locked="0" layoutInCell="1" allowOverlap="1" wp14:anchorId="75A5B161" wp14:editId="7092C069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40640</wp:posOffset>
                  </wp:positionV>
                  <wp:extent cx="600075" cy="844914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4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0639F31C" w14:textId="77777777" w:rsidR="00553BB9" w:rsidRDefault="007D2D7B">
            <w:r w:rsidRPr="0086233D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US"/>
              </w:rPr>
              <w:drawing>
                <wp:anchor distT="0" distB="0" distL="114300" distR="114300" simplePos="0" relativeHeight="251676672" behindDoc="0" locked="0" layoutInCell="1" allowOverlap="1" wp14:anchorId="48EC64D2" wp14:editId="2FE49CB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83378</wp:posOffset>
                  </wp:positionV>
                  <wp:extent cx="639599" cy="802005"/>
                  <wp:effectExtent l="0" t="0" r="8255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99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78301E2F" w14:textId="77777777" w:rsidR="00553BB9" w:rsidRDefault="007D2D7B">
            <w:r w:rsidRPr="0086233D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US"/>
              </w:rPr>
              <w:drawing>
                <wp:anchor distT="0" distB="0" distL="114300" distR="114300" simplePos="0" relativeHeight="251678720" behindDoc="0" locked="0" layoutInCell="1" allowOverlap="1" wp14:anchorId="705BE1F4" wp14:editId="0FF83B90">
                  <wp:simplePos x="0" y="0"/>
                  <wp:positionH relativeFrom="column">
                    <wp:posOffset>466</wp:posOffset>
                  </wp:positionH>
                  <wp:positionV relativeFrom="paragraph">
                    <wp:posOffset>142240</wp:posOffset>
                  </wp:positionV>
                  <wp:extent cx="733425" cy="780911"/>
                  <wp:effectExtent l="0" t="0" r="0" b="63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8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6902E6EF" w14:textId="77777777" w:rsidR="00553BB9" w:rsidRDefault="007D2D7B">
            <w:r w:rsidRPr="0086233D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US"/>
              </w:rPr>
              <w:drawing>
                <wp:anchor distT="0" distB="0" distL="114300" distR="114300" simplePos="0" relativeHeight="251680768" behindDoc="0" locked="0" layoutInCell="1" allowOverlap="1" wp14:anchorId="4111C8C5" wp14:editId="62501604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250190</wp:posOffset>
                  </wp:positionV>
                  <wp:extent cx="856759" cy="456803"/>
                  <wp:effectExtent l="0" t="0" r="635" b="635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759" cy="45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2F625463" w14:textId="77777777" w:rsidR="00553BB9" w:rsidRDefault="007D2D7B">
            <w:r w:rsidRPr="0086233D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US"/>
              </w:rPr>
              <w:drawing>
                <wp:anchor distT="0" distB="0" distL="114300" distR="114300" simplePos="0" relativeHeight="251682816" behindDoc="0" locked="0" layoutInCell="1" allowOverlap="1" wp14:anchorId="3569793C" wp14:editId="2A5CCE36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328930</wp:posOffset>
                  </wp:positionV>
                  <wp:extent cx="814846" cy="370870"/>
                  <wp:effectExtent l="0" t="0" r="4445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46" cy="37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</w:tcPr>
          <w:p w14:paraId="6A4C3394" w14:textId="77777777" w:rsidR="00553BB9" w:rsidRDefault="007D2D7B">
            <w:r w:rsidRPr="0086233D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US"/>
              </w:rPr>
              <w:drawing>
                <wp:anchor distT="0" distB="0" distL="114300" distR="114300" simplePos="0" relativeHeight="251684864" behindDoc="0" locked="0" layoutInCell="1" allowOverlap="1" wp14:anchorId="455FB82C" wp14:editId="04293F9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220345</wp:posOffset>
                  </wp:positionV>
                  <wp:extent cx="825157" cy="446155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57" cy="44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</w:tcPr>
          <w:p w14:paraId="086397E6" w14:textId="77777777" w:rsidR="00553BB9" w:rsidRDefault="007D2D7B">
            <w:r w:rsidRPr="0086233D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US"/>
              </w:rPr>
              <w:drawing>
                <wp:anchor distT="0" distB="0" distL="114300" distR="114300" simplePos="0" relativeHeight="251686912" behindDoc="0" locked="0" layoutInCell="1" allowOverlap="1" wp14:anchorId="3D78270B" wp14:editId="457E9F8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104140</wp:posOffset>
                  </wp:positionV>
                  <wp:extent cx="557530" cy="846003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84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3BB9" w:rsidRPr="006A6318" w14:paraId="2F59D86E" w14:textId="77777777" w:rsidTr="00F7287A"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43083E04" w14:textId="77777777" w:rsidR="00553BB9" w:rsidRPr="00D06AE5" w:rsidRDefault="008B7B80" w:rsidP="008B7B80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D06AE5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2E3FF5D9" w14:textId="77777777" w:rsidR="00553BB9" w:rsidRPr="00D06AE5" w:rsidRDefault="008B7B80" w:rsidP="008B7B80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D06AE5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66C749DD" w14:textId="77777777" w:rsidR="00553BB9" w:rsidRPr="00D06AE5" w:rsidRDefault="008B7B80" w:rsidP="008B7B80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D06AE5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3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0669A0CB" w14:textId="77777777" w:rsidR="00553BB9" w:rsidRPr="00D06AE5" w:rsidRDefault="008B7B80" w:rsidP="008B7B80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D06AE5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4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1D4A48BD" w14:textId="77777777" w:rsidR="00553BB9" w:rsidRPr="00D06AE5" w:rsidRDefault="008B7B80" w:rsidP="008B7B80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D06AE5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5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45D54EF4" w14:textId="77777777" w:rsidR="00553BB9" w:rsidRPr="00D06AE5" w:rsidRDefault="008B7B80" w:rsidP="008B7B80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D06AE5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6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2342CDBE" w14:textId="77777777" w:rsidR="00553BB9" w:rsidRPr="00D06AE5" w:rsidRDefault="008B7B80" w:rsidP="008B7B80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D06AE5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7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54DBC977" w14:textId="77777777" w:rsidR="00553BB9" w:rsidRPr="00D06AE5" w:rsidRDefault="008B7B80" w:rsidP="008B7B80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D06AE5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</w:tcPr>
          <w:p w14:paraId="0ECCB319" w14:textId="77777777" w:rsidR="00553BB9" w:rsidRPr="00D06AE5" w:rsidRDefault="008B7B80" w:rsidP="008B7B80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D06AE5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9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</w:tcPr>
          <w:p w14:paraId="5DFF89E4" w14:textId="77777777" w:rsidR="00553BB9" w:rsidRPr="00D06AE5" w:rsidRDefault="008B7B80" w:rsidP="008B7B80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D06AE5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10</w:t>
            </w:r>
          </w:p>
        </w:tc>
      </w:tr>
      <w:tr w:rsidR="005659C2" w:rsidRPr="00F7287A" w14:paraId="762784EF" w14:textId="77777777" w:rsidTr="00F7287A"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D0BD51" w14:textId="77777777" w:rsidR="005659C2" w:rsidRPr="00F7287A" w:rsidRDefault="005659C2" w:rsidP="00F7287A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FB9F98" w14:textId="77777777" w:rsidR="005659C2" w:rsidRPr="00F7287A" w:rsidRDefault="005659C2" w:rsidP="00F7287A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267BE3" w14:textId="77777777" w:rsidR="005659C2" w:rsidRPr="00F7287A" w:rsidRDefault="005659C2" w:rsidP="00F7287A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6B7C13" w14:textId="77777777" w:rsidR="005659C2" w:rsidRPr="00F7287A" w:rsidRDefault="005659C2" w:rsidP="00F7287A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8398C0" w14:textId="77777777" w:rsidR="005659C2" w:rsidRPr="00F7287A" w:rsidRDefault="005659C2" w:rsidP="00F7287A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87F243" w14:textId="77777777" w:rsidR="005659C2" w:rsidRPr="00F7287A" w:rsidRDefault="005659C2" w:rsidP="00F7287A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65DF7C" w14:textId="77777777" w:rsidR="005659C2" w:rsidRPr="00F7287A" w:rsidRDefault="005659C2" w:rsidP="00F7287A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3B8EA9" w14:textId="77777777" w:rsidR="005659C2" w:rsidRPr="00F7287A" w:rsidRDefault="005659C2" w:rsidP="00F7287A">
            <w:pPr>
              <w:rPr>
                <w:rFonts w:ascii="Arial" w:hAnsi="Arial" w:cs="Arial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DCB18C" w14:textId="77777777" w:rsidR="005659C2" w:rsidRPr="00F7287A" w:rsidRDefault="005659C2" w:rsidP="00F7287A">
            <w:pPr>
              <w:rPr>
                <w:rFonts w:ascii="Arial" w:hAnsi="Arial" w:cs="Arial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9444FC" w14:textId="77777777" w:rsidR="005659C2" w:rsidRPr="00F7287A" w:rsidRDefault="005659C2" w:rsidP="00F7287A">
            <w:pPr>
              <w:rPr>
                <w:rFonts w:ascii="Arial" w:hAnsi="Arial" w:cs="Arial"/>
              </w:rPr>
            </w:pPr>
          </w:p>
        </w:tc>
      </w:tr>
      <w:tr w:rsidR="00045E9C" w14:paraId="376325AF" w14:textId="77777777" w:rsidTr="00F7287A">
        <w:tc>
          <w:tcPr>
            <w:tcW w:w="564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523BBBC" w14:textId="3CD56A55" w:rsidR="00045E9C" w:rsidRPr="00F7287A" w:rsidRDefault="00D06AE5" w:rsidP="008710A4">
            <w:pPr>
              <w:spacing w:after="60"/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Quel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 w:rsidR="00266CAC"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monst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r</w:t>
            </w:r>
            <w:r w:rsidR="00266CAC"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se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trouve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ici</w:t>
            </w:r>
            <w:proofErr w:type="spellEnd"/>
            <w:r w:rsidR="005659C2" w:rsidRPr="00F7287A"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?</w:t>
            </w:r>
          </w:p>
          <w:p w14:paraId="26E5FF54" w14:textId="6369D3B7" w:rsidR="00045E9C" w:rsidRPr="00F7287A" w:rsidRDefault="00D06AE5" w:rsidP="008710A4">
            <w:pPr>
              <w:spacing w:after="60"/>
              <w:rPr>
                <w:rFonts w:ascii="Arial" w:hAnsi="Arial" w:cs="Arial"/>
              </w:rPr>
            </w:pPr>
            <w:r w:rsidRPr="00657C92"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 xml:space="preserve">Je vois un spectacle - Bernie a eu peur et 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>enfuit</w:t>
            </w:r>
            <w:r w:rsidRPr="00657C92"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 xml:space="preserve">. Perdu, seul et affamé, il se fraye un chemin 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>dans</w:t>
            </w:r>
            <w:r w:rsidRPr="00657C92"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 xml:space="preserve"> les rues de la ville</w:t>
            </w:r>
            <w:r w:rsidR="00266CAC"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>.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</w:tcPr>
          <w:p w14:paraId="6080FFCC" w14:textId="77777777" w:rsidR="00045E9C" w:rsidRPr="00F7287A" w:rsidRDefault="00045E9C" w:rsidP="008710A4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564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6768EC1" w14:textId="77777777" w:rsidR="00266CAC" w:rsidRPr="00F7287A" w:rsidRDefault="00266CAC" w:rsidP="00266CAC">
            <w:pPr>
              <w:spacing w:after="60"/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Quel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monstre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se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trouve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ici</w:t>
            </w:r>
            <w:proofErr w:type="spellEnd"/>
            <w:r w:rsidRPr="00F7287A"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?</w:t>
            </w:r>
          </w:p>
          <w:p w14:paraId="3529E84E" w14:textId="089B2FA8" w:rsidR="00D06AE5" w:rsidRPr="00D06AE5" w:rsidRDefault="00D06AE5" w:rsidP="000827F1">
            <w:pPr>
              <w:pStyle w:val="HTMLPreformatted"/>
              <w:shd w:val="clear" w:color="auto" w:fill="FFFFFF"/>
              <w:rPr>
                <w:rFonts w:ascii="inherit" w:hAnsi="inherit"/>
                <w:color w:val="000000" w:themeColor="text1"/>
              </w:rPr>
            </w:pPr>
            <w:r w:rsidRPr="00D06AE5">
              <w:rPr>
                <w:rFonts w:ascii="Arial" w:hAnsi="Arial" w:cs="Arial"/>
                <w:color w:val="000000" w:themeColor="text1"/>
                <w:sz w:val="22"/>
                <w:szCs w:val="22"/>
                <w:lang w:val="fr-FR"/>
              </w:rPr>
              <w:t>Allez dans la nature et trouvez qui garde les animaux en sécurité.</w:t>
            </w:r>
            <w:r w:rsidR="000827F1" w:rsidRPr="000827F1">
              <w:rPr>
                <w:rFonts w:ascii="Arial" w:hAnsi="Arial" w:cs="Arial"/>
                <w:color w:val="000000" w:themeColor="text1"/>
                <w:sz w:val="22"/>
                <w:szCs w:val="22"/>
                <w:lang w:val="fr-FR"/>
              </w:rPr>
              <w:t xml:space="preserve"> En anglais c'est un "</w:t>
            </w:r>
            <w:proofErr w:type="spellStart"/>
            <w:r w:rsidR="000827F1" w:rsidRPr="000827F1">
              <w:rPr>
                <w:rFonts w:ascii="Arial" w:hAnsi="Arial" w:cs="Arial"/>
                <w:color w:val="000000" w:themeColor="text1"/>
                <w:sz w:val="22"/>
                <w:szCs w:val="22"/>
                <w:lang w:val="fr-FR"/>
              </w:rPr>
              <w:t>Keeper</w:t>
            </w:r>
            <w:proofErr w:type="spellEnd"/>
            <w:r w:rsidR="000827F1" w:rsidRPr="000827F1">
              <w:rPr>
                <w:rFonts w:ascii="Arial" w:hAnsi="Arial" w:cs="Arial"/>
                <w:color w:val="000000" w:themeColor="text1"/>
                <w:sz w:val="22"/>
                <w:szCs w:val="22"/>
                <w:lang w:val="fr-FR"/>
              </w:rPr>
              <w:t>"</w:t>
            </w:r>
            <w:r w:rsidR="000827F1">
              <w:rPr>
                <w:rFonts w:ascii="Arial" w:hAnsi="Arial" w:cs="Arial"/>
                <w:color w:val="000000" w:themeColor="text1"/>
                <w:sz w:val="22"/>
                <w:szCs w:val="22"/>
                <w:lang w:val="fr-FR"/>
              </w:rPr>
              <w:t>.</w:t>
            </w:r>
          </w:p>
          <w:p w14:paraId="3091F8DC" w14:textId="2EF9832C" w:rsidR="00045E9C" w:rsidRPr="00BB571C" w:rsidRDefault="00045E9C" w:rsidP="008710A4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</w:tcPr>
          <w:p w14:paraId="6B04EF74" w14:textId="77777777" w:rsidR="00045E9C" w:rsidRDefault="00045E9C" w:rsidP="008710A4">
            <w:pPr>
              <w:spacing w:after="60"/>
            </w:pPr>
          </w:p>
        </w:tc>
      </w:tr>
      <w:tr w:rsidR="00553BB9" w14:paraId="4BB72692" w14:textId="77777777" w:rsidTr="00F7287A"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A97DD1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4CB390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915FE0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7CF91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82DA8B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0703DA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2B979E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43E92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C14D64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C2EAD1" w14:textId="77777777" w:rsidR="00553BB9" w:rsidRDefault="00553BB9" w:rsidP="008710A4"/>
        </w:tc>
      </w:tr>
      <w:tr w:rsidR="00045E9C" w14:paraId="373591DE" w14:textId="77777777" w:rsidTr="00F7287A">
        <w:trPr>
          <w:trHeight w:val="745"/>
        </w:trPr>
        <w:tc>
          <w:tcPr>
            <w:tcW w:w="564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6E66F66" w14:textId="77777777" w:rsidR="00266CAC" w:rsidRPr="00F7287A" w:rsidRDefault="00266CAC" w:rsidP="00266CAC">
            <w:pPr>
              <w:spacing w:after="60"/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Quel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monstre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se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trouve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ici</w:t>
            </w:r>
            <w:proofErr w:type="spellEnd"/>
            <w:r w:rsidRPr="00F7287A"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?</w:t>
            </w:r>
          </w:p>
          <w:p w14:paraId="24457A43" w14:textId="2027B348" w:rsidR="00045E9C" w:rsidRPr="00F7287A" w:rsidRDefault="00D06AE5" w:rsidP="00D06AE5">
            <w:pPr>
              <w:pStyle w:val="Heading2"/>
              <w:spacing w:before="0" w:after="60"/>
              <w:outlineLvl w:val="1"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>Sautez, courez et restez a</w:t>
            </w:r>
            <w:r w:rsidRPr="00CC225A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 xml:space="preserve">ctif - trouvez la </w:t>
            </w:r>
            <w:r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>Z</w:t>
            </w:r>
            <w:r w:rsidRPr="00CC225A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>one où vous devez être énergique.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</w:tcPr>
          <w:p w14:paraId="18702CF7" w14:textId="77777777" w:rsidR="00045E9C" w:rsidRPr="00F7287A" w:rsidRDefault="00045E9C" w:rsidP="008710A4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564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D4F2F73" w14:textId="77777777" w:rsidR="00266CAC" w:rsidRPr="00F7287A" w:rsidRDefault="00266CAC" w:rsidP="00266CAC">
            <w:pPr>
              <w:spacing w:after="60"/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Quel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monstre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se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trouve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ici</w:t>
            </w:r>
            <w:proofErr w:type="spellEnd"/>
            <w:r w:rsidRPr="00F7287A"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?</w:t>
            </w:r>
          </w:p>
          <w:p w14:paraId="346C2C71" w14:textId="33C61C50" w:rsidR="00045E9C" w:rsidRPr="00F7287A" w:rsidRDefault="00D06AE5" w:rsidP="008710A4">
            <w:pPr>
              <w:pStyle w:val="Heading2"/>
              <w:spacing w:before="0" w:after="60"/>
              <w:outlineLvl w:val="1"/>
              <w:rPr>
                <w:rFonts w:ascii="Arial" w:hAnsi="Arial" w:cs="Arial"/>
              </w:rPr>
            </w:pPr>
            <w:r w:rsidRPr="00446B33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 xml:space="preserve">Jouez avec "Mais" </w:t>
            </w:r>
            <w:r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>en collant des morceaux pour créer</w:t>
            </w:r>
            <w:r w:rsidRPr="00446B33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 xml:space="preserve"> </w:t>
            </w:r>
            <w:r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 xml:space="preserve">des </w:t>
            </w:r>
            <w:r w:rsidRPr="00446B33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>monstre</w:t>
            </w:r>
            <w:r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>s</w:t>
            </w:r>
            <w:r w:rsidRPr="00446B33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 xml:space="preserve"> que vous</w:t>
            </w:r>
            <w:r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 xml:space="preserve"> pouvez</w:t>
            </w:r>
            <w:r w:rsidRPr="00446B33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lang w:val="fr-CA" w:eastAsia="en-US"/>
              </w:rPr>
              <w:t xml:space="preserve"> ramènerez chez vous.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</w:tcPr>
          <w:p w14:paraId="34F1B18F" w14:textId="77777777" w:rsidR="00045E9C" w:rsidRDefault="00045E9C" w:rsidP="008710A4">
            <w:pPr>
              <w:spacing w:after="60"/>
            </w:pPr>
          </w:p>
        </w:tc>
      </w:tr>
      <w:tr w:rsidR="00553BB9" w14:paraId="65AA8F52" w14:textId="77777777" w:rsidTr="00F7287A"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29C01A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BB5FBD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54BBA3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AF3E39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F2DAAA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BB69F3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DC5FFA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5AC559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51C4C4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F68073" w14:textId="77777777" w:rsidR="00553BB9" w:rsidRDefault="00553BB9" w:rsidP="008710A4"/>
        </w:tc>
      </w:tr>
      <w:tr w:rsidR="00045E9C" w14:paraId="50F577D3" w14:textId="77777777" w:rsidTr="00F7287A">
        <w:tc>
          <w:tcPr>
            <w:tcW w:w="564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14C694E" w14:textId="77777777" w:rsidR="00266CAC" w:rsidRPr="00F7287A" w:rsidRDefault="00266CAC" w:rsidP="00266CAC">
            <w:pPr>
              <w:spacing w:after="60"/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Quel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monstre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se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trouve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ici</w:t>
            </w:r>
            <w:proofErr w:type="spellEnd"/>
            <w:r w:rsidRPr="00F7287A"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?</w:t>
            </w:r>
          </w:p>
          <w:p w14:paraId="2100ED1D" w14:textId="3A333BDD" w:rsidR="00045E9C" w:rsidRPr="00F7287A" w:rsidRDefault="00D06AE5" w:rsidP="00D06AE5">
            <w:pPr>
              <w:pStyle w:val="NoSpacing"/>
              <w:spacing w:after="60"/>
              <w:rPr>
                <w:rFonts w:ascii="Arial" w:hAnsi="Arial" w:cs="Arial"/>
              </w:rPr>
            </w:pPr>
            <w:r w:rsidRPr="00CC225A"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 xml:space="preserve">Je suis dans un autre genre de 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>Z</w:t>
            </w:r>
            <w:r w:rsidRPr="00CC225A"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>oo. Pas d'animaux ici, juste une équipe musicale.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</w:tcPr>
          <w:p w14:paraId="3B9546A7" w14:textId="77777777" w:rsidR="00045E9C" w:rsidRPr="00F7287A" w:rsidRDefault="00045E9C" w:rsidP="008710A4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564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1DBFE22" w14:textId="77777777" w:rsidR="00266CAC" w:rsidRPr="00F7287A" w:rsidRDefault="00266CAC" w:rsidP="00266CAC">
            <w:pPr>
              <w:spacing w:after="60"/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Quel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monstre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se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trouve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ici</w:t>
            </w:r>
            <w:proofErr w:type="spellEnd"/>
            <w:r w:rsidRPr="00F7287A"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?</w:t>
            </w:r>
          </w:p>
          <w:p w14:paraId="4FFE8C23" w14:textId="5538231B" w:rsidR="00045E9C" w:rsidRPr="00F7287A" w:rsidRDefault="000827F1" w:rsidP="008710A4">
            <w:pPr>
              <w:pStyle w:val="NoSpacing"/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446B33"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>Je peux manger ici et profiter d'un spectacle incroyable mis en place par des enfants comme vous!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</w:tcPr>
          <w:p w14:paraId="7352F7B3" w14:textId="77777777" w:rsidR="00045E9C" w:rsidRDefault="00045E9C" w:rsidP="008710A4">
            <w:pPr>
              <w:spacing w:after="60"/>
            </w:pPr>
          </w:p>
        </w:tc>
      </w:tr>
      <w:tr w:rsidR="00553BB9" w14:paraId="349A249D" w14:textId="77777777" w:rsidTr="00F7287A"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2C5C5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6A1AE4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66E46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115E47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5AA462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610E3B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6BC3FA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4A1FCB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B27DA6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8B070C" w14:textId="77777777" w:rsidR="00553BB9" w:rsidRDefault="00553BB9" w:rsidP="008710A4"/>
        </w:tc>
      </w:tr>
      <w:tr w:rsidR="00045E9C" w14:paraId="6B174EDB" w14:textId="77777777" w:rsidTr="00F7287A">
        <w:tc>
          <w:tcPr>
            <w:tcW w:w="564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B70B998" w14:textId="77777777" w:rsidR="00266CAC" w:rsidRPr="00F7287A" w:rsidRDefault="00266CAC" w:rsidP="00266CAC">
            <w:pPr>
              <w:spacing w:after="60"/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Quel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monstre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se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trouve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ici</w:t>
            </w:r>
            <w:proofErr w:type="spellEnd"/>
            <w:r w:rsidRPr="00F7287A"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?</w:t>
            </w:r>
          </w:p>
          <w:p w14:paraId="5281CF95" w14:textId="49C70813" w:rsidR="00045E9C" w:rsidRPr="00F7287A" w:rsidRDefault="00D06AE5" w:rsidP="008710A4">
            <w:pPr>
              <w:pStyle w:val="NoSpacing"/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C225A">
              <w:rPr>
                <w:rFonts w:ascii="Arial" w:hAnsi="Arial" w:cs="Arial"/>
                <w:color w:val="auto"/>
                <w:spacing w:val="2"/>
                <w:sz w:val="22"/>
                <w:szCs w:val="22"/>
                <w:shd w:val="clear" w:color="auto" w:fill="FFFFFF"/>
                <w:lang w:val="fr-CA"/>
              </w:rPr>
              <w:t xml:space="preserve">Les danses latines sont amusantes, apprendre le </w:t>
            </w:r>
            <w:proofErr w:type="spellStart"/>
            <w:r w:rsidRPr="00CC225A">
              <w:rPr>
                <w:rFonts w:ascii="Arial" w:hAnsi="Arial" w:cs="Arial"/>
                <w:color w:val="auto"/>
                <w:spacing w:val="2"/>
                <w:sz w:val="22"/>
                <w:szCs w:val="22"/>
                <w:shd w:val="clear" w:color="auto" w:fill="FFFFFF"/>
                <w:lang w:val="fr-CA"/>
              </w:rPr>
              <w:t>cha-cha</w:t>
            </w:r>
            <w:proofErr w:type="spellEnd"/>
            <w:r w:rsidRPr="00CC225A">
              <w:rPr>
                <w:rFonts w:ascii="Arial" w:hAnsi="Arial" w:cs="Arial"/>
                <w:color w:val="auto"/>
                <w:spacing w:val="2"/>
                <w:sz w:val="22"/>
                <w:szCs w:val="22"/>
                <w:shd w:val="clear" w:color="auto" w:fill="FFFFFF"/>
                <w:lang w:val="fr-CA"/>
              </w:rPr>
              <w:t xml:space="preserve"> et le </w:t>
            </w:r>
            <w:proofErr w:type="spellStart"/>
            <w:r w:rsidRPr="00CC225A">
              <w:rPr>
                <w:rFonts w:ascii="Arial" w:hAnsi="Arial" w:cs="Arial"/>
                <w:color w:val="auto"/>
                <w:spacing w:val="2"/>
                <w:sz w:val="22"/>
                <w:szCs w:val="22"/>
                <w:shd w:val="clear" w:color="auto" w:fill="FFFFFF"/>
                <w:lang w:val="fr-CA"/>
              </w:rPr>
              <w:t>bachata</w:t>
            </w:r>
            <w:proofErr w:type="spellEnd"/>
            <w:r w:rsidRPr="00CC225A">
              <w:rPr>
                <w:rFonts w:ascii="Arial" w:hAnsi="Arial" w:cs="Arial"/>
                <w:color w:val="auto"/>
                <w:spacing w:val="2"/>
                <w:sz w:val="22"/>
                <w:szCs w:val="22"/>
                <w:shd w:val="clear" w:color="auto" w:fill="FFFFFF"/>
                <w:lang w:val="fr-CA"/>
              </w:rPr>
              <w:t xml:space="preserve"> aussi.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</w:tcPr>
          <w:p w14:paraId="590563F7" w14:textId="77777777" w:rsidR="00045E9C" w:rsidRPr="00F7287A" w:rsidRDefault="00045E9C" w:rsidP="008710A4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564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FB13065" w14:textId="77777777" w:rsidR="00266CAC" w:rsidRPr="00F7287A" w:rsidRDefault="00266CAC" w:rsidP="00266CAC">
            <w:pPr>
              <w:spacing w:after="60"/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Quel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monstre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se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trouve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ici</w:t>
            </w:r>
            <w:proofErr w:type="spellEnd"/>
            <w:r w:rsidRPr="00F7287A"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?</w:t>
            </w:r>
          </w:p>
          <w:p w14:paraId="575E688E" w14:textId="048624B3" w:rsidR="00045E9C" w:rsidRPr="000827F1" w:rsidRDefault="000827F1" w:rsidP="00486B74">
            <w:pPr>
              <w:pStyle w:val="HTMLPreformatted"/>
              <w:shd w:val="clear" w:color="auto" w:fill="FFFFFF"/>
              <w:rPr>
                <w:rFonts w:ascii="Arial" w:hAnsi="Arial" w:cs="Arial"/>
                <w:color w:val="212121"/>
                <w:sz w:val="22"/>
                <w:szCs w:val="22"/>
              </w:rPr>
            </w:pPr>
            <w:r w:rsidRPr="000827F1">
              <w:rPr>
                <w:rFonts w:ascii="Arial" w:hAnsi="Arial" w:cs="Arial"/>
                <w:color w:val="212121"/>
                <w:sz w:val="22"/>
                <w:szCs w:val="22"/>
                <w:lang w:val="fr-FR"/>
              </w:rPr>
              <w:t xml:space="preserve">Il est temps </w:t>
            </w:r>
            <w:r w:rsidR="00266CAC">
              <w:rPr>
                <w:rFonts w:ascii="Arial" w:hAnsi="Arial" w:cs="Arial"/>
                <w:color w:val="212121"/>
                <w:sz w:val="22"/>
                <w:szCs w:val="22"/>
                <w:lang w:val="fr-FR"/>
              </w:rPr>
              <w:t xml:space="preserve">de se faire </w:t>
            </w:r>
            <w:r>
              <w:rPr>
                <w:rFonts w:ascii="Arial" w:hAnsi="Arial" w:cs="Arial"/>
                <w:color w:val="212121"/>
                <w:sz w:val="22"/>
                <w:szCs w:val="22"/>
                <w:lang w:val="fr-FR"/>
              </w:rPr>
              <w:t xml:space="preserve">des tatous amusants ​​au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  <w:lang w:val="fr-FR"/>
              </w:rPr>
              <w:t>Henna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  <w:lang w:val="fr-FR"/>
              </w:rPr>
              <w:t>.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</w:tcPr>
          <w:p w14:paraId="5BDDE7ED" w14:textId="77777777" w:rsidR="00045E9C" w:rsidRDefault="00045E9C" w:rsidP="008710A4">
            <w:pPr>
              <w:spacing w:after="60"/>
            </w:pPr>
          </w:p>
        </w:tc>
      </w:tr>
      <w:tr w:rsidR="00553BB9" w14:paraId="51163AE0" w14:textId="77777777" w:rsidTr="00F7287A"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3906A4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C0AEC0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FCC842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9B2A8B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BC1AE5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60A712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F63C40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722D81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4887ED" w14:textId="77777777" w:rsidR="00553BB9" w:rsidRPr="00F7287A" w:rsidRDefault="00553BB9" w:rsidP="008710A4">
            <w:pPr>
              <w:rPr>
                <w:rFonts w:ascii="Arial" w:hAnsi="Arial" w:cs="Arial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9375AD" w14:textId="77777777" w:rsidR="00553BB9" w:rsidRDefault="00553BB9" w:rsidP="008710A4"/>
        </w:tc>
      </w:tr>
      <w:tr w:rsidR="00045E9C" w14:paraId="456ADCFE" w14:textId="77777777" w:rsidTr="00F7287A">
        <w:tc>
          <w:tcPr>
            <w:tcW w:w="564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E8CB131" w14:textId="77777777" w:rsidR="00266CAC" w:rsidRPr="00F7287A" w:rsidRDefault="00266CAC" w:rsidP="00266CAC">
            <w:pPr>
              <w:spacing w:after="60"/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Quel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monstre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se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trouve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ici</w:t>
            </w:r>
            <w:proofErr w:type="spellEnd"/>
            <w:r w:rsidRPr="00F7287A"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?</w:t>
            </w:r>
          </w:p>
          <w:p w14:paraId="36870AC2" w14:textId="47D01407" w:rsidR="00045E9C" w:rsidRPr="00D06AE5" w:rsidRDefault="00D06AE5" w:rsidP="00D06AE5">
            <w:pPr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</w:pPr>
            <w:r w:rsidRPr="00CC225A"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 xml:space="preserve">As-tu soif? Prenez une chaise et rejoignez-moi 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>pour une dégustation de</w:t>
            </w:r>
            <w:r w:rsidRPr="00CC225A"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 xml:space="preserve"> thé.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</w:tcPr>
          <w:p w14:paraId="75B48F5D" w14:textId="77777777" w:rsidR="00045E9C" w:rsidRPr="00F7287A" w:rsidRDefault="00045E9C" w:rsidP="008710A4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564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B9A8EED" w14:textId="77777777" w:rsidR="00266CAC" w:rsidRPr="00F7287A" w:rsidRDefault="00266CAC" w:rsidP="00266CAC">
            <w:pPr>
              <w:spacing w:after="60"/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Quel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monstre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se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trouve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ici</w:t>
            </w:r>
            <w:proofErr w:type="spellEnd"/>
            <w:r w:rsidRPr="00F7287A">
              <w:rPr>
                <w:rFonts w:ascii="Arial" w:hAnsi="Arial" w:cs="Arial"/>
                <w:b/>
                <w:color w:val="auto"/>
                <w:sz w:val="22"/>
                <w:szCs w:val="22"/>
                <w:lang w:val="en-CA"/>
              </w:rPr>
              <w:t>?</w:t>
            </w:r>
          </w:p>
          <w:p w14:paraId="58F2E1F1" w14:textId="2B482AAB" w:rsidR="00045E9C" w:rsidRPr="00F7287A" w:rsidRDefault="00D06AE5" w:rsidP="008710A4">
            <w:pPr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C225A"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 xml:space="preserve">Retour là où tout a commencé - dans le bureau 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fr-CA"/>
              </w:rPr>
              <w:t>du départ.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</w:tcPr>
          <w:p w14:paraId="78D2AE05" w14:textId="77777777" w:rsidR="00045E9C" w:rsidRDefault="00045E9C" w:rsidP="008710A4">
            <w:pPr>
              <w:spacing w:after="60"/>
            </w:pPr>
          </w:p>
        </w:tc>
      </w:tr>
    </w:tbl>
    <w:p w14:paraId="2FACDAC2" w14:textId="77777777" w:rsidR="00242B90" w:rsidRDefault="00242B90">
      <w:pPr>
        <w:pStyle w:val="NoSpacing"/>
      </w:pPr>
    </w:p>
    <w:p w14:paraId="5AC4FAE8" w14:textId="77777777" w:rsidR="000827F1" w:rsidRPr="00F5420E" w:rsidRDefault="000827F1" w:rsidP="000827F1">
      <w:pPr>
        <w:spacing w:after="0" w:line="276" w:lineRule="auto"/>
        <w:jc w:val="center"/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</w:pPr>
      <w:r w:rsidRPr="00F5420E"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>Retournez la Chasse au trésor terminée à la tente du guichet.</w:t>
      </w:r>
    </w:p>
    <w:p w14:paraId="51DA7271" w14:textId="77777777" w:rsidR="000827F1" w:rsidRPr="00F5420E" w:rsidRDefault="000827F1" w:rsidP="000827F1">
      <w:pPr>
        <w:spacing w:after="0" w:line="276" w:lineRule="auto"/>
        <w:jc w:val="center"/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</w:pPr>
    </w:p>
    <w:p w14:paraId="446542ED" w14:textId="626A77AC" w:rsidR="000827F1" w:rsidRPr="00F5420E" w:rsidRDefault="000827F1" w:rsidP="000827F1">
      <w:pPr>
        <w:spacing w:after="0" w:line="276" w:lineRule="auto"/>
        <w:jc w:val="center"/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</w:pPr>
      <w:r w:rsidRPr="00F5420E"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 xml:space="preserve">Nous sélectionnerons 2 gagnants </w:t>
      </w:r>
      <w:r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>par</w:t>
      </w:r>
      <w:r w:rsidRPr="00F5420E"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 xml:space="preserve"> jour. Chaque gagnant sélectionné recevra </w:t>
      </w:r>
      <w:r w:rsidR="00565FFB"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>un prix spécial</w:t>
      </w:r>
      <w:bookmarkStart w:id="0" w:name="_GoBack"/>
      <w:bookmarkEnd w:id="0"/>
      <w:r w:rsidRPr="00F5420E"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>!</w:t>
      </w:r>
    </w:p>
    <w:p w14:paraId="7BC54AD2" w14:textId="77777777" w:rsidR="000827F1" w:rsidRPr="00F5420E" w:rsidRDefault="000827F1" w:rsidP="000827F1">
      <w:pPr>
        <w:spacing w:after="0" w:line="276" w:lineRule="auto"/>
        <w:jc w:val="center"/>
        <w:rPr>
          <w:lang w:val="fr-CA"/>
        </w:rPr>
      </w:pPr>
      <w:r w:rsidRPr="00F5420E"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 xml:space="preserve">Seules les </w:t>
      </w:r>
      <w:r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>participations complètes, avec l</w:t>
      </w:r>
      <w:r w:rsidRPr="00F5420E"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>es monstres</w:t>
      </w:r>
      <w:r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 xml:space="preserve"> associés </w:t>
      </w:r>
      <w:r w:rsidRPr="00F5420E"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>correctement</w:t>
      </w:r>
      <w:r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 xml:space="preserve"> dans</w:t>
      </w:r>
      <w:r w:rsidRPr="00F5420E">
        <w:rPr>
          <w:rFonts w:ascii="Arial" w:eastAsia="Calibri" w:hAnsi="Arial" w:cs="Arial"/>
          <w:b/>
          <w:color w:val="212121"/>
          <w:sz w:val="22"/>
          <w:szCs w:val="22"/>
          <w:shd w:val="clear" w:color="auto" w:fill="FFFFFF"/>
          <w:lang w:val="fr-CA" w:eastAsia="en-US"/>
        </w:rPr>
        <w:t xml:space="preserve"> chaque endroit, seront éligibles pour gagner.</w:t>
      </w:r>
    </w:p>
    <w:p w14:paraId="3BA8F040" w14:textId="3DA414F6" w:rsidR="00904E64" w:rsidRPr="008710A4" w:rsidRDefault="00904E64" w:rsidP="000827F1">
      <w:pPr>
        <w:spacing w:after="0" w:line="240" w:lineRule="auto"/>
        <w:jc w:val="center"/>
        <w:rPr>
          <w:sz w:val="22"/>
        </w:rPr>
      </w:pPr>
    </w:p>
    <w:sectPr w:rsidR="00904E64" w:rsidRPr="008710A4" w:rsidSect="00F7287A">
      <w:pgSz w:w="15840" w:h="12240" w:orient="landscape"/>
      <w:pgMar w:top="810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095A64F2"/>
    <w:multiLevelType w:val="hybridMultilevel"/>
    <w:tmpl w:val="013A811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1497E"/>
    <w:multiLevelType w:val="hybridMultilevel"/>
    <w:tmpl w:val="BD120C68"/>
    <w:lvl w:ilvl="0" w:tplc="3FA29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A48EE"/>
    <w:multiLevelType w:val="hybridMultilevel"/>
    <w:tmpl w:val="687AA23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91005"/>
    <w:multiLevelType w:val="hybridMultilevel"/>
    <w:tmpl w:val="D9F29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BD"/>
    <w:rsid w:val="00045E9C"/>
    <w:rsid w:val="0005010E"/>
    <w:rsid w:val="0007693F"/>
    <w:rsid w:val="00077A91"/>
    <w:rsid w:val="000827F1"/>
    <w:rsid w:val="000D2619"/>
    <w:rsid w:val="0011124F"/>
    <w:rsid w:val="00117ABC"/>
    <w:rsid w:val="001518AA"/>
    <w:rsid w:val="0015578B"/>
    <w:rsid w:val="00156647"/>
    <w:rsid w:val="001B4748"/>
    <w:rsid w:val="0020231C"/>
    <w:rsid w:val="00220D1A"/>
    <w:rsid w:val="00242B90"/>
    <w:rsid w:val="00245347"/>
    <w:rsid w:val="00266CAC"/>
    <w:rsid w:val="002B5CA0"/>
    <w:rsid w:val="003B6704"/>
    <w:rsid w:val="0047484F"/>
    <w:rsid w:val="00486B74"/>
    <w:rsid w:val="00553BB9"/>
    <w:rsid w:val="00554FBB"/>
    <w:rsid w:val="005659C2"/>
    <w:rsid w:val="00565FFB"/>
    <w:rsid w:val="005913BD"/>
    <w:rsid w:val="005C39E4"/>
    <w:rsid w:val="005D5303"/>
    <w:rsid w:val="00604761"/>
    <w:rsid w:val="006557D0"/>
    <w:rsid w:val="006A6318"/>
    <w:rsid w:val="007403C5"/>
    <w:rsid w:val="007D2D7B"/>
    <w:rsid w:val="00844B7F"/>
    <w:rsid w:val="00870DF1"/>
    <w:rsid w:val="008710A4"/>
    <w:rsid w:val="008A4C5B"/>
    <w:rsid w:val="008B4E1D"/>
    <w:rsid w:val="008B7B80"/>
    <w:rsid w:val="008C1071"/>
    <w:rsid w:val="008E50EA"/>
    <w:rsid w:val="009015D2"/>
    <w:rsid w:val="00904E64"/>
    <w:rsid w:val="00920E80"/>
    <w:rsid w:val="009D03A2"/>
    <w:rsid w:val="009F3B8C"/>
    <w:rsid w:val="00A00B6F"/>
    <w:rsid w:val="00A239EC"/>
    <w:rsid w:val="00A5258A"/>
    <w:rsid w:val="00A8638E"/>
    <w:rsid w:val="00AB2DD1"/>
    <w:rsid w:val="00AE4640"/>
    <w:rsid w:val="00B56AFD"/>
    <w:rsid w:val="00BB2895"/>
    <w:rsid w:val="00BB571C"/>
    <w:rsid w:val="00BE4D4E"/>
    <w:rsid w:val="00BF4EED"/>
    <w:rsid w:val="00C10CA8"/>
    <w:rsid w:val="00C870CB"/>
    <w:rsid w:val="00CD46D4"/>
    <w:rsid w:val="00D06AE5"/>
    <w:rsid w:val="00D242F9"/>
    <w:rsid w:val="00D24744"/>
    <w:rsid w:val="00DB0A2E"/>
    <w:rsid w:val="00E46B4C"/>
    <w:rsid w:val="00E92A0F"/>
    <w:rsid w:val="00EA5E3B"/>
    <w:rsid w:val="00EE4FEC"/>
    <w:rsid w:val="00F7287A"/>
    <w:rsid w:val="00FA2CCE"/>
    <w:rsid w:val="00FB367C"/>
    <w:rsid w:val="00FE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2FD607"/>
  <w15:chartTrackingRefBased/>
  <w15:docId w15:val="{D80BC9D1-AAEE-4716-B97E-9585E49FD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12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aps/>
      <w:color w:val="E3A625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E3A625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13B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A00B6F"/>
    <w:pPr>
      <w:spacing w:line="259" w:lineRule="auto"/>
      <w:ind w:left="720"/>
      <w:contextualSpacing/>
    </w:pPr>
    <w:rPr>
      <w:rFonts w:eastAsiaTheme="minorHAnsi"/>
      <w:color w:val="auto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0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A2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E4D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4D4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4D4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4D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4D4E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B4C"/>
    <w:rPr>
      <w:color w:val="808080"/>
      <w:shd w:val="clear" w:color="auto" w:fill="E6E6E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06A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06AE5"/>
    <w:rPr>
      <w:rFonts w:ascii="Courier New" w:eastAsia="Times New Roman" w:hAnsi="Courier New" w:cs="Courier New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\AppData\Roaming\Microsoft\Templates\Booklet.dotx" TargetMode="Externa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51C6C3-CF21-46A5-AB79-9F1F92C95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</Template>
  <TotalTime>11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\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</dc:creator>
  <cp:keywords/>
  <dc:description/>
  <cp:lastModifiedBy>Joni Hamlin</cp:lastModifiedBy>
  <cp:revision>5</cp:revision>
  <cp:lastPrinted>2018-05-08T18:30:00Z</cp:lastPrinted>
  <dcterms:created xsi:type="dcterms:W3CDTF">2018-05-08T18:19:00Z</dcterms:created>
  <dcterms:modified xsi:type="dcterms:W3CDTF">2018-05-08T19:40:00Z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TC040096789991</vt:lpwstr>
  </property>
</Properties>
</file>